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B1" w:rsidRDefault="00BD3AB1" w:rsidP="007D3B9B">
      <w:pPr>
        <w:shd w:val="clear" w:color="auto" w:fill="FFFFFF"/>
        <w:spacing w:after="0" w:line="240" w:lineRule="auto"/>
        <w:jc w:val="center"/>
        <w:outlineLvl w:val="0"/>
        <w:rPr>
          <w:rFonts w:ascii="Comic Sans MS" w:hAnsi="Comic Sans MS"/>
          <w:b/>
          <w:bCs/>
          <w:color w:val="CC0066"/>
          <w:kern w:val="36"/>
          <w:sz w:val="32"/>
          <w:szCs w:val="32"/>
          <w:lang w:eastAsia="ru-RU"/>
        </w:rPr>
      </w:pPr>
    </w:p>
    <w:p w:rsidR="00BD3AB1" w:rsidRPr="006C4076" w:rsidRDefault="00BD3AB1" w:rsidP="007D746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CC0066"/>
          <w:kern w:val="36"/>
          <w:sz w:val="32"/>
          <w:szCs w:val="32"/>
          <w:lang w:eastAsia="ru-RU"/>
        </w:rPr>
      </w:pPr>
      <w:r w:rsidRPr="006C4076">
        <w:rPr>
          <w:rFonts w:ascii="Times New Roman" w:hAnsi="Times New Roman"/>
          <w:b/>
          <w:bCs/>
          <w:color w:val="CC0066"/>
          <w:kern w:val="36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4.75pt;height:43.5pt" fillcolor="yellow" stroked="f">
            <v:fill r:id="rId4" o:title="" color2="#f93" angle="-135" focusposition=".5,.5" focussize="" focus="100%" type="gradientRadial">
              <o:fill v:ext="view" type="gradientCenter"/>
            </v:fill>
            <v:stroke r:id="rId4" o:title=""/>
            <v:shadow on="t" color="silver" opacity="52429f"/>
            <v:textpath style="font-family:&quot;Impact&quot;;v-text-kern:t" trim="t" fitpath="t" string="Атопический    дерматит"/>
          </v:shape>
        </w:pict>
      </w:r>
    </w:p>
    <w:p w:rsidR="00BD3AB1" w:rsidRPr="006C4076" w:rsidRDefault="00BD3AB1" w:rsidP="007D7460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CC0066"/>
          <w:kern w:val="36"/>
          <w:sz w:val="32"/>
          <w:szCs w:val="32"/>
          <w:lang w:eastAsia="ru-RU"/>
        </w:rPr>
      </w:pPr>
      <w:r w:rsidRPr="006C4076">
        <w:rPr>
          <w:rFonts w:ascii="Times New Roman" w:hAnsi="Times New Roman"/>
          <w:i/>
          <w:color w:val="006666"/>
          <w:sz w:val="28"/>
          <w:szCs w:val="28"/>
          <w:lang w:eastAsia="ru-RU"/>
        </w:rPr>
        <w:tab/>
        <w:t>С каждым годом распространённость аллергических заболеваний в мире растёт. В настоящее время около 40% людей на земном шаре страдает аллергическими реакциями и заболеваниями. Наиболее частыми среди аллергических заболеваний на сегодняшний день являются аллергический ринит, атопический дерматит, бронхиальная астма, крапивница, распространённость которых у детей колеблется от 5% до 18%. В связи с этим проблема диагностики, лечения и профилактики аллергических заболеваний в ХХ1 веке становится одной из актуальных.</w:t>
      </w: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t xml:space="preserve"> </w:t>
      </w: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br/>
      </w: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br/>
      </w:r>
      <w:r w:rsidRPr="006C4076">
        <w:rPr>
          <w:rFonts w:ascii="Times New Roman" w:hAnsi="Times New Roman"/>
          <w:b/>
          <w:bCs/>
          <w:color w:val="CC0066"/>
          <w:sz w:val="28"/>
          <w:szCs w:val="28"/>
          <w:u w:val="single"/>
          <w:lang w:eastAsia="ru-RU"/>
        </w:rPr>
        <w:t xml:space="preserve">Что такое атопический дерматит?                               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6" type="#_x0000_t75" alt="http://im5-tub-ru.yandex.net/i?id=300105087-11-72&amp;n=16" href="http://images.yandex.ru/yandsearch?text=%D1%87%D1%82%D0%BE %D1%82%D0%B0%D0%BA%D0%BE%D0%B5 %D0%B0%D1%82%D0%BE%D0%BF%D0%B8%D1%87%D0%B5%D1%81%D0%BA%D0%B8%D0%B9 %D0%B4%D0%B5%D1%80%D0%BC%D0%B0%D1%82%D0%B8%D1%82&amp;img_url=4medical.in/wp-content/uploads/2012/07/atopicheskij_dermatit_u_detei.jpg&amp;pos=1&amp;rpt=simage&amp;lr=16&amp;noreask" style="position:absolute;left:0;text-align:left;margin-left:1.65pt;margin-top:214.35pt;width:102.3pt;height:75pt;z-index:251658240;visibility:visible;mso-position-horizontal-relative:text;mso-position-vertical-relative:text" o:button="t">
            <v:fill o:detectmouseclick="t"/>
            <v:imagedata r:id="rId5" o:title=""/>
            <w10:wrap type="square"/>
          </v:shape>
        </w:pict>
      </w:r>
    </w:p>
    <w:p w:rsidR="00BD3AB1" w:rsidRPr="006C4076" w:rsidRDefault="00BD3AB1" w:rsidP="007D3B9B">
      <w:pPr>
        <w:shd w:val="clear" w:color="auto" w:fill="FFFFFF"/>
        <w:spacing w:after="0" w:line="240" w:lineRule="auto"/>
        <w:rPr>
          <w:rFonts w:ascii="Times New Roman" w:hAnsi="Times New Roman"/>
          <w:color w:val="006666"/>
          <w:sz w:val="28"/>
          <w:szCs w:val="28"/>
          <w:lang w:eastAsia="ru-RU"/>
        </w:rPr>
      </w:pP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br/>
        <w:t xml:space="preserve">Это генетически обусловленное, хроническое заболевание кожи. В последние годы всё больше детей, начиная с первых месяцев жизни, страдают атопическим дерматитом. </w:t>
      </w: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br/>
      </w: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br/>
      </w:r>
      <w:r w:rsidRPr="006C4076">
        <w:rPr>
          <w:rFonts w:ascii="Times New Roman" w:hAnsi="Times New Roman"/>
          <w:b/>
          <w:bCs/>
          <w:color w:val="CC0066"/>
          <w:sz w:val="28"/>
          <w:szCs w:val="28"/>
          <w:u w:val="single"/>
          <w:lang w:eastAsia="ru-RU"/>
        </w:rPr>
        <w:t>Основные причины возникновения атопического дерматита</w:t>
      </w:r>
      <w:r w:rsidRPr="006C4076">
        <w:rPr>
          <w:rFonts w:ascii="Times New Roman" w:hAnsi="Times New Roman"/>
          <w:b/>
          <w:color w:val="CC0066"/>
          <w:sz w:val="28"/>
          <w:szCs w:val="28"/>
          <w:u w:val="single"/>
          <w:lang w:eastAsia="ru-RU"/>
        </w:rPr>
        <w:t>:</w:t>
      </w: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t xml:space="preserve"> </w:t>
      </w:r>
    </w:p>
    <w:p w:rsidR="00BD3AB1" w:rsidRPr="006C4076" w:rsidRDefault="00BD3AB1" w:rsidP="007D3B9B">
      <w:pPr>
        <w:shd w:val="clear" w:color="auto" w:fill="FFFFFF"/>
        <w:spacing w:after="0" w:line="240" w:lineRule="auto"/>
        <w:rPr>
          <w:rFonts w:ascii="Times New Roman" w:hAnsi="Times New Roman"/>
          <w:b/>
          <w:color w:val="CC0066"/>
          <w:sz w:val="28"/>
          <w:szCs w:val="28"/>
          <w:u w:val="single"/>
          <w:lang w:eastAsia="ru-RU"/>
        </w:rPr>
      </w:pP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br/>
        <w:t xml:space="preserve">Аллергическая реакция на пищевые и бытовые антигены; эндокринные нарушения работы периферической нервной системы ( в этом случае уже говорят о нейродермите) Ведущую роль в развитии атопического дерматита играет иммунная система, именно её нарушения и передаются по наследству.  </w:t>
      </w: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br/>
      </w:r>
      <w:r w:rsidRPr="006C4076">
        <w:rPr>
          <w:rFonts w:ascii="Times New Roman" w:hAnsi="Times New Roman"/>
          <w:b/>
          <w:bCs/>
          <w:color w:val="CC0066"/>
          <w:sz w:val="28"/>
          <w:szCs w:val="28"/>
          <w:u w:val="single"/>
          <w:lang w:eastAsia="ru-RU"/>
        </w:rPr>
        <w:t>Клинические проявления атопического дерматита</w:t>
      </w:r>
      <w:r w:rsidRPr="006C4076">
        <w:rPr>
          <w:rFonts w:ascii="Times New Roman" w:hAnsi="Times New Roman"/>
          <w:b/>
          <w:color w:val="CC0066"/>
          <w:sz w:val="28"/>
          <w:szCs w:val="28"/>
          <w:u w:val="single"/>
          <w:lang w:eastAsia="ru-RU"/>
        </w:rPr>
        <w:t xml:space="preserve">: </w:t>
      </w:r>
    </w:p>
    <w:p w:rsidR="00BD3AB1" w:rsidRPr="006C4076" w:rsidRDefault="00BD3AB1" w:rsidP="007D3B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6666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2" o:spid="_x0000_s1027" type="#_x0000_t75" alt="http://im5-tub-ru.yandex.net/i?id=131108372-36-72&amp;n=21" href="http://images.yandex.ru/yandsearch?text=%D1%87%D1%82%D0%BE %D1%82%D0%B0%D0%BA%D0%BE%D0%B5 %D0%B0%D1%82%D0%BE%D0%BF%D0%B8%D1%87%D0%B5%D1%81%D0%BA%D0%B8%D0%B9 %D0%B4%D0%B5%D1%80%D0%BC%D0%B0%D1%82%D0%B8%D1%82&amp;noreask=1&amp;img_url=wiki.ru/upload/iblock/8e7/8e7ecddb018a513a63cc1fb17eacaf0d.jpg&amp;pos=0&amp;rpt=simage&amp;lr=16&amp;nojs" style="position:absolute;left:0;text-align:left;margin-left:1.65pt;margin-top:-.1pt;width:168.3pt;height:112.8pt;z-index:251659264;visibility:visible" o:button="t">
            <v:fill o:detectmouseclick="t"/>
            <v:imagedata r:id="rId6" o:title=""/>
            <w10:wrap type="square"/>
          </v:shape>
        </w:pict>
      </w: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br/>
        <w:t xml:space="preserve">Основные проявления - зуд, шелушение, воспалительные «узелки» или вскрывающиеся пузырьки. В младенческой фазе (до 1,5-ра лет ) поражается в основном лицо, разгибательные поверхности рук и ног, а также ягодицы. Детская фаза начинается с полутора лет и продолжается до начала полового созревания.  </w:t>
      </w:r>
      <w:r w:rsidRPr="006C4076">
        <w:rPr>
          <w:rFonts w:ascii="Times New Roman" w:hAnsi="Times New Roman"/>
          <w:color w:val="006666"/>
          <w:sz w:val="28"/>
          <w:szCs w:val="28"/>
          <w:lang w:eastAsia="ru-RU"/>
        </w:rPr>
        <w:br/>
        <w:t xml:space="preserve">Начальная стадия атопического дерматита проявляется покраснением кожи, небольшой отёчностью, шелушением. Ребёнка может беспокоить зуд кожных покровов. Со временем кожа очищается, но остаются поражёнными коленные и локтевые сгибы. Кожа детей с атопическим дерматитом перестаёт выполнять многофункциональную роль в организме: нарушается её барьерная функция, микроциркуляция, отмечается повышенная потеря влаги, ведущая к сухости. Взрослая фаза начинается с подросткового возраста, для неё характерны очаги шелушения и зуд. </w:t>
      </w:r>
    </w:p>
    <w:p w:rsidR="00BD3AB1" w:rsidRDefault="00BD3AB1" w:rsidP="006C4076"/>
    <w:sectPr w:rsidR="00BD3AB1" w:rsidSect="007D7460">
      <w:pgSz w:w="11906" w:h="16838"/>
      <w:pgMar w:top="993" w:right="1133" w:bottom="1135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3B9B"/>
    <w:rsid w:val="000451B7"/>
    <w:rsid w:val="000767E4"/>
    <w:rsid w:val="000B7334"/>
    <w:rsid w:val="001F662F"/>
    <w:rsid w:val="002600AE"/>
    <w:rsid w:val="002C139B"/>
    <w:rsid w:val="002E3780"/>
    <w:rsid w:val="00366AAE"/>
    <w:rsid w:val="00541894"/>
    <w:rsid w:val="005A1CEE"/>
    <w:rsid w:val="005B6B0B"/>
    <w:rsid w:val="00697C8C"/>
    <w:rsid w:val="006A1841"/>
    <w:rsid w:val="006C4076"/>
    <w:rsid w:val="006D035D"/>
    <w:rsid w:val="007D3B9B"/>
    <w:rsid w:val="007D7460"/>
    <w:rsid w:val="0081080B"/>
    <w:rsid w:val="00820F32"/>
    <w:rsid w:val="008762B1"/>
    <w:rsid w:val="008A43FC"/>
    <w:rsid w:val="008C528F"/>
    <w:rsid w:val="00972E16"/>
    <w:rsid w:val="009D1F31"/>
    <w:rsid w:val="00A57BF5"/>
    <w:rsid w:val="00A87BA1"/>
    <w:rsid w:val="00A94806"/>
    <w:rsid w:val="00AE3A31"/>
    <w:rsid w:val="00BD3AB1"/>
    <w:rsid w:val="00C54052"/>
    <w:rsid w:val="00C626A1"/>
    <w:rsid w:val="00CF5F06"/>
    <w:rsid w:val="00D15E6D"/>
    <w:rsid w:val="00D16556"/>
    <w:rsid w:val="00D60B32"/>
    <w:rsid w:val="00D66C5F"/>
    <w:rsid w:val="00DA1C97"/>
    <w:rsid w:val="00E47BD4"/>
    <w:rsid w:val="00E91636"/>
    <w:rsid w:val="00EB6177"/>
    <w:rsid w:val="00F13225"/>
    <w:rsid w:val="00F173DB"/>
    <w:rsid w:val="00F60500"/>
    <w:rsid w:val="00F810E2"/>
    <w:rsid w:val="00FE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E1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D3B9B"/>
    <w:pPr>
      <w:spacing w:after="0" w:line="240" w:lineRule="auto"/>
      <w:outlineLvl w:val="0"/>
    </w:pPr>
    <w:rPr>
      <w:rFonts w:ascii="Times New Roman" w:eastAsia="Times New Roman" w:hAnsi="Times New Roman"/>
      <w:b/>
      <w:bCs/>
      <w:color w:val="ED4696"/>
      <w:kern w:val="36"/>
      <w:sz w:val="30"/>
      <w:szCs w:val="3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3B9B"/>
    <w:rPr>
      <w:rFonts w:ascii="Times New Roman" w:hAnsi="Times New Roman" w:cs="Times New Roman"/>
      <w:b/>
      <w:bCs/>
      <w:color w:val="ED4696"/>
      <w:kern w:val="36"/>
      <w:sz w:val="30"/>
      <w:szCs w:val="3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D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3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95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278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2787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292</Words>
  <Characters>1666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SamLab.ws</cp:lastModifiedBy>
  <cp:revision>6</cp:revision>
  <cp:lastPrinted>2016-05-31T06:29:00Z</cp:lastPrinted>
  <dcterms:created xsi:type="dcterms:W3CDTF">2012-12-03T09:27:00Z</dcterms:created>
  <dcterms:modified xsi:type="dcterms:W3CDTF">2016-05-31T06:30:00Z</dcterms:modified>
</cp:coreProperties>
</file>